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3A2496" w14:textId="77777777" w:rsidR="009E2182" w:rsidRDefault="009E2182" w:rsidP="001831FA"/>
    <w:tbl>
      <w:tblPr>
        <w:tblpPr w:leftFromText="2155" w:rightFromText="2155" w:vertAnchor="page" w:horzAnchor="margin" w:tblpY="2659"/>
        <w:tblW w:w="0" w:type="auto"/>
        <w:tblLook w:val="04A0" w:firstRow="1" w:lastRow="0" w:firstColumn="1" w:lastColumn="0" w:noHBand="0" w:noVBand="1"/>
      </w:tblPr>
      <w:tblGrid>
        <w:gridCol w:w="4531"/>
      </w:tblGrid>
      <w:tr w:rsidR="009E2182" w:rsidRPr="00BB05C1" w14:paraId="5CCF7FFD" w14:textId="77777777" w:rsidTr="00BB05C1">
        <w:tc>
          <w:tcPr>
            <w:tcW w:w="4531" w:type="dxa"/>
            <w:shd w:val="clear" w:color="auto" w:fill="auto"/>
          </w:tcPr>
          <w:p w14:paraId="2B9A62DD" w14:textId="77777777" w:rsidR="009E2182" w:rsidRPr="00DD3BBB" w:rsidRDefault="009E2182" w:rsidP="00DD3BBB">
            <w:pPr>
              <w:pStyle w:val="Mottakerlinje"/>
              <w:framePr w:hSpace="0" w:wrap="auto" w:vAnchor="margin" w:hAnchor="text" w:yAlign="inline"/>
            </w:pPr>
            <w:r w:rsidRPr="00DD3BBB">
              <w:fldChar w:fldCharType="begin">
                <w:ffData>
                  <w:name w:val="Tekst1"/>
                  <w:enabled/>
                  <w:calcOnExit w:val="0"/>
                  <w:textInput>
                    <w:default w:val="[Mottaker]"/>
                  </w:textInput>
                </w:ffData>
              </w:fldChar>
            </w:r>
            <w:bookmarkStart w:id="0" w:name="Tekst1"/>
            <w:r w:rsidRPr="00DD3BBB">
              <w:instrText xml:space="preserve"> FORMTEXT </w:instrText>
            </w:r>
            <w:r w:rsidRPr="00DD3BBB">
              <w:fldChar w:fldCharType="separate"/>
            </w:r>
            <w:r w:rsidRPr="00DD3BBB">
              <w:t>[Mottaker]</w:t>
            </w:r>
            <w:r w:rsidRPr="00DD3BBB">
              <w:fldChar w:fldCharType="end"/>
            </w:r>
            <w:bookmarkEnd w:id="0"/>
          </w:p>
        </w:tc>
      </w:tr>
      <w:tr w:rsidR="009E2182" w:rsidRPr="00BB05C1" w14:paraId="5AFFCE75" w14:textId="77777777" w:rsidTr="00BB05C1">
        <w:tc>
          <w:tcPr>
            <w:tcW w:w="4531" w:type="dxa"/>
            <w:shd w:val="clear" w:color="auto" w:fill="auto"/>
          </w:tcPr>
          <w:p w14:paraId="1F6E0699" w14:textId="41C798EA" w:rsidR="009E2182" w:rsidRPr="00DD3BBB" w:rsidRDefault="003C3F6D" w:rsidP="00DD3BBB">
            <w:pPr>
              <w:pStyle w:val="Mottakerlinje"/>
              <w:framePr w:hSpace="0" w:wrap="auto" w:vAnchor="margin" w:hAnchor="text" w:yAlign="inline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default w:val="[Gateadresse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[Gateadresse]</w:t>
            </w:r>
            <w:r>
              <w:fldChar w:fldCharType="end"/>
            </w:r>
          </w:p>
        </w:tc>
      </w:tr>
      <w:tr w:rsidR="009E2182" w:rsidRPr="00BB05C1" w14:paraId="7989E386" w14:textId="77777777" w:rsidTr="00BB05C1">
        <w:tc>
          <w:tcPr>
            <w:tcW w:w="4531" w:type="dxa"/>
            <w:shd w:val="clear" w:color="auto" w:fill="auto"/>
          </w:tcPr>
          <w:p w14:paraId="22A04528" w14:textId="205D0C6B" w:rsidR="009E2182" w:rsidRPr="00DD3BBB" w:rsidRDefault="003C3F6D" w:rsidP="00DD3BBB">
            <w:pPr>
              <w:pStyle w:val="Mottakerlinje"/>
              <w:framePr w:hSpace="0" w:wrap="auto" w:vAnchor="margin" w:hAnchor="text" w:yAlign="inline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default w:val="[Poststed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[Poststed]</w:t>
            </w:r>
            <w:r>
              <w:fldChar w:fldCharType="end"/>
            </w:r>
          </w:p>
        </w:tc>
      </w:tr>
      <w:tr w:rsidR="009E2182" w:rsidRPr="00BB05C1" w14:paraId="73D4A7FD" w14:textId="77777777" w:rsidTr="00BB05C1">
        <w:tc>
          <w:tcPr>
            <w:tcW w:w="4531" w:type="dxa"/>
            <w:shd w:val="clear" w:color="auto" w:fill="auto"/>
          </w:tcPr>
          <w:p w14:paraId="39EA7D46" w14:textId="77777777" w:rsidR="009E2182" w:rsidRPr="00BB05C1" w:rsidRDefault="009E2182" w:rsidP="00BB05C1"/>
        </w:tc>
      </w:tr>
    </w:tbl>
    <w:p w14:paraId="403D92A4" w14:textId="77777777" w:rsidR="00BB05C1" w:rsidRPr="00BB05C1" w:rsidRDefault="00BB05C1" w:rsidP="00BB05C1">
      <w:pPr>
        <w:rPr>
          <w:vanish/>
        </w:rPr>
      </w:pPr>
    </w:p>
    <w:tbl>
      <w:tblPr>
        <w:tblpPr w:leftFromText="2155" w:rightFromText="2155" w:vertAnchor="page" w:horzAnchor="page" w:tblpX="7519" w:tblpY="2647"/>
        <w:tblW w:w="0" w:type="auto"/>
        <w:tblLook w:val="04A0" w:firstRow="1" w:lastRow="0" w:firstColumn="1" w:lastColumn="0" w:noHBand="0" w:noVBand="1"/>
      </w:tblPr>
      <w:tblGrid>
        <w:gridCol w:w="3397"/>
      </w:tblGrid>
      <w:tr w:rsidR="009E2182" w:rsidRPr="00BB05C1" w14:paraId="57D46340" w14:textId="77777777" w:rsidTr="00BB05C1">
        <w:tc>
          <w:tcPr>
            <w:tcW w:w="3397" w:type="dxa"/>
            <w:shd w:val="clear" w:color="auto" w:fill="auto"/>
          </w:tcPr>
          <w:p w14:paraId="152F6F7A" w14:textId="53B72374" w:rsidR="009E2182" w:rsidRPr="00DD3BBB" w:rsidRDefault="00284002" w:rsidP="00DD3BBB">
            <w:pPr>
              <w:pStyle w:val="Informasjonslinje"/>
              <w:framePr w:hSpace="0" w:wrap="auto" w:vAnchor="margin" w:hAnchor="text" w:xAlign="left" w:yAlign="inline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default w:val="[Sted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[Sted]</w:t>
            </w:r>
            <w:r>
              <w:fldChar w:fldCharType="end"/>
            </w:r>
            <w:r w:rsidR="009E2182" w:rsidRPr="00DD3BBB">
              <w:t xml:space="preserve">, </w:t>
            </w:r>
            <w:r>
              <w:t>dato.</w:t>
            </w:r>
          </w:p>
        </w:tc>
      </w:tr>
      <w:tr w:rsidR="009E2182" w:rsidRPr="00BB05C1" w14:paraId="68FDF332" w14:textId="77777777" w:rsidTr="00BB05C1">
        <w:tc>
          <w:tcPr>
            <w:tcW w:w="3397" w:type="dxa"/>
            <w:shd w:val="clear" w:color="auto" w:fill="auto"/>
          </w:tcPr>
          <w:p w14:paraId="09F0767B" w14:textId="77777777" w:rsidR="009E2182" w:rsidRPr="00DD3BBB" w:rsidRDefault="009E2182" w:rsidP="00DD3BBB">
            <w:pPr>
              <w:pStyle w:val="Informasjonslinje"/>
              <w:framePr w:hSpace="0" w:wrap="auto" w:vAnchor="margin" w:hAnchor="text" w:xAlign="left" w:yAlign="inline"/>
            </w:pPr>
            <w:r w:rsidRPr="00DD3BBB">
              <w:rPr>
                <w:b/>
                <w:bCs/>
              </w:rPr>
              <w:t xml:space="preserve">Vår ref.: </w:t>
            </w:r>
            <w:r w:rsidRPr="00DD3BBB">
              <w:fldChar w:fldCharType="begin">
                <w:ffData>
                  <w:name w:val=""/>
                  <w:enabled/>
                  <w:calcOnExit w:val="0"/>
                  <w:textInput>
                    <w:default w:val="[Navn eller nummer]"/>
                  </w:textInput>
                </w:ffData>
              </w:fldChar>
            </w:r>
            <w:r w:rsidRPr="00DD3BBB">
              <w:instrText xml:space="preserve"> FORMTEXT </w:instrText>
            </w:r>
            <w:r w:rsidRPr="00DD3BBB">
              <w:fldChar w:fldCharType="separate"/>
            </w:r>
            <w:r w:rsidRPr="00DD3BBB">
              <w:t>[Navn eller nummer]</w:t>
            </w:r>
            <w:r w:rsidRPr="00DD3BBB">
              <w:fldChar w:fldCharType="end"/>
            </w:r>
          </w:p>
        </w:tc>
      </w:tr>
      <w:tr w:rsidR="009E2182" w:rsidRPr="00BB05C1" w14:paraId="316262FB" w14:textId="77777777" w:rsidTr="00BB05C1">
        <w:tc>
          <w:tcPr>
            <w:tcW w:w="3397" w:type="dxa"/>
            <w:shd w:val="clear" w:color="auto" w:fill="auto"/>
          </w:tcPr>
          <w:p w14:paraId="7167ACF0" w14:textId="77777777" w:rsidR="009E2182" w:rsidRPr="00DD3BBB" w:rsidRDefault="009E2182" w:rsidP="00DD3BBB">
            <w:pPr>
              <w:pStyle w:val="Informasjonslinje"/>
              <w:framePr w:hSpace="0" w:wrap="auto" w:vAnchor="margin" w:hAnchor="text" w:xAlign="left" w:yAlign="inline"/>
            </w:pPr>
            <w:r w:rsidRPr="00DD3BBB">
              <w:rPr>
                <w:b/>
                <w:bCs/>
              </w:rPr>
              <w:t xml:space="preserve">Deres ref.: </w:t>
            </w:r>
            <w:r w:rsidRPr="00DD3BBB">
              <w:fldChar w:fldCharType="begin">
                <w:ffData>
                  <w:name w:val=""/>
                  <w:enabled/>
                  <w:calcOnExit w:val="0"/>
                  <w:textInput>
                    <w:default w:val="[Navn eller nummer]"/>
                  </w:textInput>
                </w:ffData>
              </w:fldChar>
            </w:r>
            <w:r w:rsidRPr="00DD3BBB">
              <w:instrText xml:space="preserve"> FORMTEXT </w:instrText>
            </w:r>
            <w:r w:rsidRPr="00DD3BBB">
              <w:fldChar w:fldCharType="separate"/>
            </w:r>
            <w:r w:rsidRPr="00DD3BBB">
              <w:t>[Navn eller nummer]</w:t>
            </w:r>
            <w:r w:rsidRPr="00DD3BBB">
              <w:fldChar w:fldCharType="end"/>
            </w:r>
          </w:p>
        </w:tc>
      </w:tr>
      <w:tr w:rsidR="009E2182" w:rsidRPr="00BB05C1" w14:paraId="00B16457" w14:textId="77777777" w:rsidTr="00BB05C1">
        <w:tc>
          <w:tcPr>
            <w:tcW w:w="3397" w:type="dxa"/>
            <w:shd w:val="clear" w:color="auto" w:fill="auto"/>
          </w:tcPr>
          <w:p w14:paraId="267C1153" w14:textId="77777777" w:rsidR="009E2182" w:rsidRPr="00DD3BBB" w:rsidRDefault="009E2182" w:rsidP="00DD3BBB">
            <w:pPr>
              <w:pStyle w:val="Informasjonslinje"/>
              <w:framePr w:hSpace="0" w:wrap="auto" w:vAnchor="margin" w:hAnchor="text" w:xAlign="left" w:yAlign="inline"/>
            </w:pPr>
            <w:r w:rsidRPr="00DD3BBB">
              <w:rPr>
                <w:b/>
                <w:bCs/>
              </w:rPr>
              <w:t xml:space="preserve">Kopi: </w:t>
            </w:r>
            <w:r w:rsidRPr="00DD3BBB">
              <w:fldChar w:fldCharType="begin">
                <w:ffData>
                  <w:name w:val=""/>
                  <w:enabled/>
                  <w:calcOnExit w:val="0"/>
                  <w:textInput>
                    <w:default w:val="[Navn eller nummer]"/>
                  </w:textInput>
                </w:ffData>
              </w:fldChar>
            </w:r>
            <w:r w:rsidRPr="00DD3BBB">
              <w:instrText xml:space="preserve"> FORMTEXT </w:instrText>
            </w:r>
            <w:r w:rsidRPr="00DD3BBB">
              <w:fldChar w:fldCharType="separate"/>
            </w:r>
            <w:r w:rsidRPr="00DD3BBB">
              <w:t>[Navn eller nummer]</w:t>
            </w:r>
            <w:r w:rsidRPr="00DD3BBB">
              <w:fldChar w:fldCharType="end"/>
            </w:r>
          </w:p>
        </w:tc>
      </w:tr>
    </w:tbl>
    <w:p w14:paraId="30630026" w14:textId="77777777" w:rsidR="00F37CE6" w:rsidRDefault="00F37CE6" w:rsidP="00F37CE6">
      <w:pPr>
        <w:pStyle w:val="Overskrift1"/>
        <w:spacing w:before="800"/>
      </w:pPr>
    </w:p>
    <w:p w14:paraId="61098187" w14:textId="77777777" w:rsidR="00BB05C1" w:rsidRPr="00F37CE6" w:rsidRDefault="007A7C76" w:rsidP="00F37CE6">
      <w:pPr>
        <w:pStyle w:val="Overskrift1"/>
      </w:pPr>
      <w:r>
        <w:fldChar w:fldCharType="begin">
          <w:ffData>
            <w:name w:val=""/>
            <w:enabled/>
            <w:calcOnExit w:val="0"/>
            <w:textInput>
              <w:default w:val="[Tittel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[Tittel]</w:t>
      </w:r>
      <w:r>
        <w:fldChar w:fldCharType="end"/>
      </w:r>
    </w:p>
    <w:p w14:paraId="44BB0793" w14:textId="77777777" w:rsidR="005571CD" w:rsidRPr="007A7C76" w:rsidRDefault="00F30AE1" w:rsidP="001831FA">
      <w:pPr>
        <w:rPr>
          <w:lang w:val="en-GB"/>
        </w:rPr>
      </w:pPr>
      <w:r>
        <w:rPr>
          <w:lang w:val="en-GB"/>
        </w:rPr>
        <w:br/>
      </w:r>
      <w:r w:rsidR="007A7C76">
        <w:fldChar w:fldCharType="begin">
          <w:ffData>
            <w:name w:val=""/>
            <w:enabled/>
            <w:calcOnExit w:val="0"/>
            <w:textInput>
              <w:default w:val="[Innhold]"/>
            </w:textInput>
          </w:ffData>
        </w:fldChar>
      </w:r>
      <w:r w:rsidR="007A7C76" w:rsidRPr="007A7C76">
        <w:rPr>
          <w:lang w:val="en-US"/>
        </w:rPr>
        <w:instrText xml:space="preserve"> FORMTEXT </w:instrText>
      </w:r>
      <w:r w:rsidR="007A7C76">
        <w:fldChar w:fldCharType="separate"/>
      </w:r>
      <w:r w:rsidR="007A7C76" w:rsidRPr="007A7C76">
        <w:rPr>
          <w:noProof/>
          <w:lang w:val="en-US"/>
        </w:rPr>
        <w:t>[Innhold]</w:t>
      </w:r>
      <w:r w:rsidR="007A7C76">
        <w:fldChar w:fldCharType="end"/>
      </w:r>
    </w:p>
    <w:p w14:paraId="561E675F" w14:textId="77777777" w:rsidR="00F30AE1" w:rsidRPr="00971E68" w:rsidRDefault="00F30AE1" w:rsidP="001831FA">
      <w:pPr>
        <w:rPr>
          <w:lang w:val="en-GB"/>
        </w:rPr>
      </w:pPr>
    </w:p>
    <w:p w14:paraId="67708099" w14:textId="77777777" w:rsidR="00F30AE1" w:rsidRPr="00971E68" w:rsidRDefault="00F30AE1" w:rsidP="001831FA">
      <w:pPr>
        <w:rPr>
          <w:lang w:val="en-GB"/>
        </w:rPr>
      </w:pPr>
    </w:p>
    <w:p w14:paraId="62026CA9" w14:textId="77777777" w:rsidR="005571CD" w:rsidRPr="001831FA" w:rsidRDefault="005571CD" w:rsidP="001831FA">
      <w:r w:rsidRPr="001831FA">
        <w:t>Med vennlig hilsen,</w:t>
      </w:r>
    </w:p>
    <w:p w14:paraId="120F6BA2" w14:textId="05D308F2" w:rsidR="005571CD" w:rsidRPr="001831FA" w:rsidRDefault="009E2182" w:rsidP="001831FA">
      <w:r w:rsidRPr="001831FA">
        <w:br/>
      </w:r>
      <w:r w:rsidR="00284002">
        <w:t>Avsender</w:t>
      </w:r>
    </w:p>
    <w:p w14:paraId="74A0F054" w14:textId="77777777" w:rsidR="005571CD" w:rsidRPr="001831FA" w:rsidRDefault="005571CD" w:rsidP="001831FA"/>
    <w:p w14:paraId="5D30B57C" w14:textId="77777777" w:rsidR="0002071A" w:rsidRDefault="003260AB" w:rsidP="001831FA">
      <w:r>
        <w:fldChar w:fldCharType="begin">
          <w:ffData>
            <w:name w:val=""/>
            <w:enabled/>
            <w:calcOnExit w:val="0"/>
            <w:textInput>
              <w:default w:val="[Underskrivers navn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[Underskrivers navn]</w:t>
      </w:r>
      <w:r>
        <w:fldChar w:fldCharType="end"/>
      </w:r>
      <w:r w:rsidR="005571CD" w:rsidRPr="001831FA">
        <w:br/>
      </w:r>
      <w:r>
        <w:fldChar w:fldCharType="begin">
          <w:ffData>
            <w:name w:val=""/>
            <w:enabled/>
            <w:calcOnExit w:val="0"/>
            <w:textInput>
              <w:default w:val="[Tittel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[Tittel]</w:t>
      </w:r>
      <w:r>
        <w:fldChar w:fldCharType="end"/>
      </w:r>
    </w:p>
    <w:p w14:paraId="30AF3056" w14:textId="77777777" w:rsidR="00BB05C1" w:rsidRDefault="00BB05C1" w:rsidP="001831FA"/>
    <w:p w14:paraId="4BDE285C" w14:textId="77777777" w:rsidR="00BB05C1" w:rsidRDefault="00BB05C1" w:rsidP="001831FA"/>
    <w:p w14:paraId="24BF3873" w14:textId="77777777" w:rsidR="00BB05C1" w:rsidRDefault="00BB05C1" w:rsidP="001831FA"/>
    <w:p w14:paraId="56E56440" w14:textId="77777777" w:rsidR="00BB05C1" w:rsidRDefault="00BB05C1" w:rsidP="001831FA"/>
    <w:p w14:paraId="3943C83D" w14:textId="77777777" w:rsidR="00BB05C1" w:rsidRDefault="00BB05C1" w:rsidP="001831FA"/>
    <w:sectPr w:rsidR="00BB05C1" w:rsidSect="0003047A"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2268" w:right="2155" w:bottom="1985" w:left="2155" w:header="232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4EBF5F9" w14:textId="77777777" w:rsidR="00F3425B" w:rsidRDefault="00F3425B" w:rsidP="001831FA">
      <w:r>
        <w:separator/>
      </w:r>
    </w:p>
    <w:p w14:paraId="0B48187E" w14:textId="77777777" w:rsidR="00F3425B" w:rsidRDefault="00F3425B" w:rsidP="001831FA"/>
    <w:p w14:paraId="67E054BD" w14:textId="77777777" w:rsidR="00F3425B" w:rsidRDefault="00F3425B" w:rsidP="001831FA"/>
    <w:p w14:paraId="241FD4FE" w14:textId="77777777" w:rsidR="00F3425B" w:rsidRDefault="00F3425B" w:rsidP="001831FA"/>
    <w:p w14:paraId="743AD130" w14:textId="77777777" w:rsidR="00F3425B" w:rsidRDefault="00F3425B" w:rsidP="001831FA"/>
    <w:p w14:paraId="0F781221" w14:textId="77777777" w:rsidR="00F3425B" w:rsidRDefault="00F3425B" w:rsidP="001831FA"/>
    <w:p w14:paraId="0C5C40DA" w14:textId="77777777" w:rsidR="00F3425B" w:rsidRDefault="00F3425B" w:rsidP="001831FA"/>
    <w:p w14:paraId="4A309BE6" w14:textId="77777777" w:rsidR="00F3425B" w:rsidRDefault="00F3425B" w:rsidP="001831FA"/>
  </w:endnote>
  <w:endnote w:type="continuationSeparator" w:id="0">
    <w:p w14:paraId="494CCFF7" w14:textId="77777777" w:rsidR="00F3425B" w:rsidRDefault="00F3425B" w:rsidP="001831FA">
      <w:r>
        <w:continuationSeparator/>
      </w:r>
    </w:p>
    <w:p w14:paraId="22D31D76" w14:textId="77777777" w:rsidR="00F3425B" w:rsidRDefault="00F3425B" w:rsidP="001831FA"/>
    <w:p w14:paraId="181DEC78" w14:textId="77777777" w:rsidR="00F3425B" w:rsidRDefault="00F3425B" w:rsidP="001831FA"/>
    <w:p w14:paraId="4F057EB3" w14:textId="77777777" w:rsidR="00F3425B" w:rsidRDefault="00F3425B" w:rsidP="001831FA"/>
    <w:p w14:paraId="20DA8154" w14:textId="77777777" w:rsidR="00F3425B" w:rsidRDefault="00F3425B" w:rsidP="001831FA"/>
    <w:p w14:paraId="79A0475B" w14:textId="77777777" w:rsidR="00F3425B" w:rsidRDefault="00F3425B" w:rsidP="001831FA"/>
    <w:p w14:paraId="14DE7814" w14:textId="77777777" w:rsidR="00F3425B" w:rsidRDefault="00F3425B" w:rsidP="001831FA"/>
    <w:p w14:paraId="35B16112" w14:textId="77777777" w:rsidR="00F3425B" w:rsidRDefault="00F3425B" w:rsidP="001831F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Plus Jakarta Sans">
    <w:altName w:val="Plus Jakarta Sans"/>
    <w:panose1 w:val="00000000000000000000"/>
    <w:charset w:val="4D"/>
    <w:family w:val="auto"/>
    <w:pitch w:val="variable"/>
    <w:sig w:usb0="A10000FF" w:usb1="4000607B" w:usb2="00000000" w:usb3="00000000" w:csb0="00000193" w:csb1="00000000"/>
  </w:font>
  <w:font w:name="Plus Jakarta Sans ExtraBold">
    <w:altName w:val="Plus Jakarta Sans ExtraBold"/>
    <w:panose1 w:val="00000000000000000000"/>
    <w:charset w:val="4D"/>
    <w:family w:val="auto"/>
    <w:pitch w:val="variable"/>
    <w:sig w:usb0="A10000FF" w:usb1="4000607B" w:usb2="00000000" w:usb3="00000000" w:csb0="00000193" w:csb1="00000000"/>
  </w:font>
  <w:font w:name="Plus Jakarta Sans Medium">
    <w:altName w:val="Plus Jakarta Sans Medium"/>
    <w:panose1 w:val="00000000000000000000"/>
    <w:charset w:val="4D"/>
    <w:family w:val="auto"/>
    <w:pitch w:val="variable"/>
    <w:sig w:usb0="A10000FF" w:usb1="4000607B" w:usb2="00000000" w:usb3="00000000" w:csb0="00000193" w:csb1="00000000"/>
  </w:font>
  <w:font w:name="Plus Jakarta Sans SemiBold">
    <w:panose1 w:val="00000000000000000000"/>
    <w:charset w:val="4D"/>
    <w:family w:val="auto"/>
    <w:pitch w:val="variable"/>
    <w:sig w:usb0="A10000FF" w:usb1="4000607B" w:usb2="00000000" w:usb3="00000000" w:csb0="00000193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F6F9EE" w14:textId="77777777" w:rsidR="0002071A" w:rsidRDefault="0002071A" w:rsidP="00BA4913">
    <w:pPr>
      <w:pStyle w:val="Bunntekst"/>
      <w:framePr w:wrap="none" w:vAnchor="text" w:hAnchor="margin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 PAGE </w:instrText>
    </w:r>
    <w:r>
      <w:rPr>
        <w:rStyle w:val="Sidetall"/>
      </w:rPr>
      <w:fldChar w:fldCharType="end"/>
    </w:r>
  </w:p>
  <w:p w14:paraId="1EDF2463" w14:textId="77777777" w:rsidR="00007139" w:rsidRDefault="00007139" w:rsidP="0002071A">
    <w:pPr>
      <w:pStyle w:val="Bunntekst"/>
      <w:ind w:firstLine="360"/>
      <w:rPr>
        <w:rStyle w:val="Sidetall"/>
      </w:rPr>
    </w:pPr>
  </w:p>
  <w:p w14:paraId="7183A648" w14:textId="77777777" w:rsidR="00007139" w:rsidRDefault="00007139" w:rsidP="001831FA">
    <w:pPr>
      <w:pStyle w:val="Bunntekst"/>
    </w:pPr>
  </w:p>
  <w:p w14:paraId="628EFA76" w14:textId="77777777" w:rsidR="006949D3" w:rsidRDefault="006949D3" w:rsidP="001831FA"/>
  <w:p w14:paraId="222B66B2" w14:textId="77777777" w:rsidR="006949D3" w:rsidRDefault="006949D3" w:rsidP="001831FA"/>
  <w:p w14:paraId="760F8EBB" w14:textId="77777777" w:rsidR="006949D3" w:rsidRDefault="006949D3" w:rsidP="001831FA"/>
  <w:p w14:paraId="4DE3947E" w14:textId="77777777" w:rsidR="006949D3" w:rsidRDefault="006949D3" w:rsidP="001831FA"/>
  <w:p w14:paraId="2EC489A7" w14:textId="77777777" w:rsidR="006949D3" w:rsidRDefault="006949D3" w:rsidP="001831FA"/>
  <w:p w14:paraId="44E1AA61" w14:textId="77777777" w:rsidR="006949D3" w:rsidRDefault="006949D3" w:rsidP="001831FA"/>
  <w:p w14:paraId="2052157F" w14:textId="77777777" w:rsidR="006949D3" w:rsidRDefault="006949D3" w:rsidP="001831FA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851" w:type="dxa"/>
      <w:tblInd w:w="-996" w:type="dxa"/>
      <w:tblLook w:val="04A0" w:firstRow="1" w:lastRow="0" w:firstColumn="1" w:lastColumn="0" w:noHBand="0" w:noVBand="1"/>
    </w:tblPr>
    <w:tblGrid>
      <w:gridCol w:w="851"/>
    </w:tblGrid>
    <w:tr w:rsidR="004B5F84" w:rsidRPr="00BB05C1" w14:paraId="763A6AD0" w14:textId="77777777" w:rsidTr="00BB05C1">
      <w:tc>
        <w:tcPr>
          <w:tcW w:w="851" w:type="dxa"/>
          <w:shd w:val="clear" w:color="auto" w:fill="auto"/>
        </w:tcPr>
        <w:p w14:paraId="50696451" w14:textId="77777777" w:rsidR="004B5F84" w:rsidRPr="00BB05C1" w:rsidRDefault="004B5F84" w:rsidP="00BB05C1">
          <w:pPr>
            <w:ind w:firstLine="360"/>
          </w:pPr>
        </w:p>
      </w:tc>
    </w:tr>
  </w:tbl>
  <w:p w14:paraId="3A20A347" w14:textId="77777777" w:rsidR="0002071A" w:rsidRPr="0002071A" w:rsidRDefault="0002071A" w:rsidP="0002071A">
    <w:pPr>
      <w:pStyle w:val="Bunntekst"/>
      <w:framePr w:wrap="none" w:vAnchor="text" w:hAnchor="page" w:x="1148" w:y="184"/>
      <w:rPr>
        <w:rStyle w:val="Sidetall"/>
        <w:sz w:val="13"/>
        <w:szCs w:val="13"/>
      </w:rPr>
    </w:pPr>
    <w:r w:rsidRPr="0002071A">
      <w:rPr>
        <w:rStyle w:val="Sidetall"/>
        <w:sz w:val="13"/>
        <w:szCs w:val="13"/>
      </w:rPr>
      <w:fldChar w:fldCharType="begin"/>
    </w:r>
    <w:r w:rsidRPr="0002071A">
      <w:rPr>
        <w:rStyle w:val="Sidetall"/>
        <w:sz w:val="13"/>
        <w:szCs w:val="13"/>
      </w:rPr>
      <w:instrText xml:space="preserve"> PAGE </w:instrText>
    </w:r>
    <w:r w:rsidRPr="0002071A">
      <w:rPr>
        <w:rStyle w:val="Sidetall"/>
        <w:sz w:val="13"/>
        <w:szCs w:val="13"/>
      </w:rPr>
      <w:fldChar w:fldCharType="separate"/>
    </w:r>
    <w:r w:rsidRPr="0002071A">
      <w:rPr>
        <w:rStyle w:val="Sidetall"/>
        <w:noProof/>
        <w:sz w:val="13"/>
        <w:szCs w:val="13"/>
      </w:rPr>
      <w:t>2</w:t>
    </w:r>
    <w:r w:rsidRPr="0002071A">
      <w:rPr>
        <w:rStyle w:val="Sidetall"/>
        <w:sz w:val="13"/>
        <w:szCs w:val="13"/>
      </w:rPr>
      <w:fldChar w:fldCharType="end"/>
    </w:r>
  </w:p>
  <w:p w14:paraId="11249C0F" w14:textId="77777777" w:rsidR="006949D3" w:rsidRDefault="00F37CE6" w:rsidP="001831FA"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6C649CA9" wp14:editId="6ADAEEF6">
              <wp:simplePos x="0" y="0"/>
              <wp:positionH relativeFrom="column">
                <wp:posOffset>3605530</wp:posOffset>
              </wp:positionH>
              <wp:positionV relativeFrom="paragraph">
                <wp:posOffset>73025</wp:posOffset>
              </wp:positionV>
              <wp:extent cx="1929130" cy="200660"/>
              <wp:effectExtent l="0" t="0" r="0" b="0"/>
              <wp:wrapNone/>
              <wp:docPr id="120039023" name="Tekstboks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929130" cy="20066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6D5A7E68" w14:textId="77777777" w:rsidR="00007139" w:rsidRPr="00BB05C1" w:rsidRDefault="00007139" w:rsidP="0002071A">
                          <w:pPr>
                            <w:jc w:val="right"/>
                            <w:rPr>
                              <w:color w:val="1A0638"/>
                              <w:sz w:val="13"/>
                              <w:szCs w:val="13"/>
                            </w:rPr>
                          </w:pPr>
                          <w:r w:rsidRPr="00BB05C1">
                            <w:rPr>
                              <w:color w:val="1A0638"/>
                              <w:sz w:val="13"/>
                              <w:szCs w:val="13"/>
                            </w:rPr>
                            <w:t>s</w:t>
                          </w:r>
                          <w:r w:rsidR="009E2182" w:rsidRPr="00BB05C1">
                            <w:rPr>
                              <w:color w:val="1A0638"/>
                              <w:sz w:val="13"/>
                              <w:szCs w:val="13"/>
                            </w:rPr>
                            <w:t>t</w:t>
                          </w:r>
                          <w:r w:rsidRPr="00BB05C1">
                            <w:rPr>
                              <w:color w:val="1A0638"/>
                              <w:sz w:val="13"/>
                              <w:szCs w:val="13"/>
                            </w:rPr>
                            <w:t>yrke.no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C649CA9" id="_x0000_t202" coordsize="21600,21600" o:spt="202" path="m,l,21600r21600,l21600,xe">
              <v:stroke joinstyle="miter"/>
              <v:path gradientshapeok="t" o:connecttype="rect"/>
            </v:shapetype>
            <v:shape id="Tekstboks 1" o:spid="_x0000_s1026" type="#_x0000_t202" style="position:absolute;margin-left:283.9pt;margin-top:5.75pt;width:151.9pt;height:15.8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" filled="f" stroked="f" strokeweight=".5pt">
              <v:textbox>
                <w:txbxContent>
                  <w:p w14:paraId="6D5A7E68" w14:textId="77777777" w:rsidR="00007139" w:rsidRPr="00BB05C1" w:rsidRDefault="00007139" w:rsidP="0002071A">
                    <w:pPr>
                      <w:jc w:val="right"/>
                      <w:rPr>
                        <w:color w:val="1A0638"/>
                        <w:sz w:val="13"/>
                        <w:szCs w:val="13"/>
                      </w:rPr>
                    </w:pPr>
                    <w:r w:rsidRPr="00BB05C1">
                      <w:rPr>
                        <w:color w:val="1A0638"/>
                        <w:sz w:val="13"/>
                        <w:szCs w:val="13"/>
                      </w:rPr>
                      <w:t>s</w:t>
                    </w:r>
                    <w:r w:rsidR="009E2182" w:rsidRPr="00BB05C1">
                      <w:rPr>
                        <w:color w:val="1A0638"/>
                        <w:sz w:val="13"/>
                        <w:szCs w:val="13"/>
                      </w:rPr>
                      <w:t>t</w:t>
                    </w:r>
                    <w:r w:rsidRPr="00BB05C1">
                      <w:rPr>
                        <w:color w:val="1A0638"/>
                        <w:sz w:val="13"/>
                        <w:szCs w:val="13"/>
                      </w:rPr>
                      <w:t>yrke.no</w:t>
                    </w:r>
                  </w:p>
                </w:txbxContent>
              </v:textbox>
            </v:shape>
          </w:pict>
        </mc:Fallback>
      </mc:AlternateContent>
    </w:r>
  </w:p>
  <w:p w14:paraId="4483A6F1" w14:textId="77777777" w:rsidR="006949D3" w:rsidRDefault="006949D3" w:rsidP="001831FA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146DAB" w14:textId="77777777" w:rsidR="009E2182" w:rsidRDefault="009E2182" w:rsidP="001F4D5D">
    <w:pPr>
      <w:spacing w:line="288" w:lineRule="auto"/>
    </w:pPr>
  </w:p>
  <w:tbl>
    <w:tblPr>
      <w:tblW w:w="10065" w:type="dxa"/>
      <w:tblInd w:w="-1281" w:type="dxa"/>
      <w:tblLook w:val="04A0" w:firstRow="1" w:lastRow="0" w:firstColumn="1" w:lastColumn="0" w:noHBand="0" w:noVBand="1"/>
    </w:tblPr>
    <w:tblGrid>
      <w:gridCol w:w="1560"/>
      <w:gridCol w:w="2268"/>
      <w:gridCol w:w="1843"/>
      <w:gridCol w:w="1989"/>
      <w:gridCol w:w="1554"/>
      <w:gridCol w:w="851"/>
    </w:tblGrid>
    <w:tr w:rsidR="0002071A" w:rsidRPr="00BB05C1" w14:paraId="30C34F8E" w14:textId="77777777" w:rsidTr="00BA4913">
      <w:tc>
        <w:tcPr>
          <w:tcW w:w="1560" w:type="dxa"/>
          <w:shd w:val="clear" w:color="auto" w:fill="auto"/>
        </w:tcPr>
        <w:p w14:paraId="68C01967" w14:textId="6D8AA4EF" w:rsidR="0002071A" w:rsidRPr="007D3A37" w:rsidRDefault="00284002" w:rsidP="001F4D5D">
          <w:pPr>
            <w:pStyle w:val="Bunninfo"/>
            <w:spacing w:line="288" w:lineRule="auto"/>
            <w:rPr>
              <w:b/>
            </w:rPr>
          </w:pPr>
          <w:r w:rsidRPr="00284002">
            <w:rPr>
              <w:b/>
            </w:rPr>
            <w:t>Avdelingsnavn</w:t>
          </w:r>
        </w:p>
      </w:tc>
      <w:tc>
        <w:tcPr>
          <w:tcW w:w="2268" w:type="dxa"/>
          <w:shd w:val="clear" w:color="auto" w:fill="auto"/>
        </w:tcPr>
        <w:p w14:paraId="2C9B6DEB" w14:textId="77777777" w:rsidR="0002071A" w:rsidRPr="007D3A37" w:rsidRDefault="0002071A" w:rsidP="001F4D5D">
          <w:pPr>
            <w:pStyle w:val="Bunninfo"/>
            <w:spacing w:line="288" w:lineRule="auto"/>
          </w:pPr>
        </w:p>
      </w:tc>
      <w:tc>
        <w:tcPr>
          <w:tcW w:w="1843" w:type="dxa"/>
          <w:shd w:val="clear" w:color="auto" w:fill="auto"/>
        </w:tcPr>
        <w:p w14:paraId="61D4A09E" w14:textId="77777777" w:rsidR="0002071A" w:rsidRPr="007D3A37" w:rsidRDefault="0002071A" w:rsidP="001F4D5D">
          <w:pPr>
            <w:pStyle w:val="Bunninfo"/>
            <w:spacing w:line="288" w:lineRule="auto"/>
          </w:pPr>
        </w:p>
      </w:tc>
      <w:tc>
        <w:tcPr>
          <w:tcW w:w="1989" w:type="dxa"/>
          <w:shd w:val="clear" w:color="auto" w:fill="auto"/>
        </w:tcPr>
        <w:p w14:paraId="3522BBD8" w14:textId="77777777" w:rsidR="0002071A" w:rsidRPr="007D3A37" w:rsidRDefault="0002071A" w:rsidP="001F4D5D">
          <w:pPr>
            <w:pStyle w:val="Bunninfo"/>
            <w:spacing w:line="288" w:lineRule="auto"/>
          </w:pPr>
        </w:p>
      </w:tc>
      <w:tc>
        <w:tcPr>
          <w:tcW w:w="1554" w:type="dxa"/>
          <w:shd w:val="clear" w:color="auto" w:fill="auto"/>
        </w:tcPr>
        <w:p w14:paraId="108D1D45" w14:textId="77777777" w:rsidR="0002071A" w:rsidRPr="007D3A37" w:rsidRDefault="0002071A" w:rsidP="001F4D5D">
          <w:pPr>
            <w:pStyle w:val="Bunninfo"/>
            <w:spacing w:line="288" w:lineRule="auto"/>
          </w:pPr>
        </w:p>
      </w:tc>
      <w:tc>
        <w:tcPr>
          <w:tcW w:w="851" w:type="dxa"/>
          <w:shd w:val="clear" w:color="auto" w:fill="auto"/>
        </w:tcPr>
        <w:p w14:paraId="10A8A4B4" w14:textId="77777777" w:rsidR="0002071A" w:rsidRPr="007D3A37" w:rsidRDefault="0002071A" w:rsidP="001F4D5D">
          <w:pPr>
            <w:pStyle w:val="Bunninfo"/>
            <w:spacing w:line="288" w:lineRule="auto"/>
          </w:pPr>
        </w:p>
      </w:tc>
    </w:tr>
    <w:tr w:rsidR="0002071A" w:rsidRPr="00BB05C1" w14:paraId="0FF9668C" w14:textId="77777777" w:rsidTr="00BA4913">
      <w:tc>
        <w:tcPr>
          <w:tcW w:w="1560" w:type="dxa"/>
          <w:shd w:val="clear" w:color="auto" w:fill="auto"/>
        </w:tcPr>
        <w:p w14:paraId="4FCFBCF9" w14:textId="77777777" w:rsidR="0002071A" w:rsidRPr="007D3A37" w:rsidRDefault="0002071A" w:rsidP="001F4D5D">
          <w:pPr>
            <w:pStyle w:val="Bunninfo"/>
            <w:spacing w:line="288" w:lineRule="auto"/>
          </w:pPr>
          <w:r w:rsidRPr="007D3A37">
            <w:t>Postadresse:</w:t>
          </w:r>
        </w:p>
      </w:tc>
      <w:tc>
        <w:tcPr>
          <w:tcW w:w="2268" w:type="dxa"/>
          <w:shd w:val="clear" w:color="auto" w:fill="auto"/>
        </w:tcPr>
        <w:p w14:paraId="6F9173BF" w14:textId="7F3BEAC3" w:rsidR="0002071A" w:rsidRPr="007D3A37" w:rsidRDefault="0028363B" w:rsidP="001F4D5D">
          <w:pPr>
            <w:pStyle w:val="Bunninfo"/>
            <w:spacing w:line="288" w:lineRule="auto"/>
          </w:pPr>
          <w:r>
            <w:t>Besøksadresse:</w:t>
          </w:r>
        </w:p>
      </w:tc>
      <w:tc>
        <w:tcPr>
          <w:tcW w:w="1843" w:type="dxa"/>
          <w:shd w:val="clear" w:color="auto" w:fill="auto"/>
        </w:tcPr>
        <w:p w14:paraId="3A1257AE" w14:textId="74037B0C" w:rsidR="0002071A" w:rsidRPr="007D3A37" w:rsidRDefault="0002071A" w:rsidP="001F4D5D">
          <w:pPr>
            <w:pStyle w:val="Bunninfo"/>
            <w:spacing w:line="288" w:lineRule="auto"/>
          </w:pPr>
        </w:p>
      </w:tc>
      <w:tc>
        <w:tcPr>
          <w:tcW w:w="1989" w:type="dxa"/>
          <w:shd w:val="clear" w:color="auto" w:fill="auto"/>
        </w:tcPr>
        <w:p w14:paraId="6CBA7A43" w14:textId="016DE7CC" w:rsidR="0002071A" w:rsidRPr="007D3A37" w:rsidRDefault="0002071A" w:rsidP="001F4D5D">
          <w:pPr>
            <w:pStyle w:val="Bunninfo"/>
            <w:spacing w:line="288" w:lineRule="auto"/>
          </w:pPr>
          <w:r w:rsidRPr="007D3A37">
            <w:t xml:space="preserve">Org.nr: </w:t>
          </w:r>
        </w:p>
      </w:tc>
      <w:tc>
        <w:tcPr>
          <w:tcW w:w="1554" w:type="dxa"/>
          <w:shd w:val="clear" w:color="auto" w:fill="auto"/>
        </w:tcPr>
        <w:p w14:paraId="48F14431" w14:textId="4A4792E8" w:rsidR="0002071A" w:rsidRPr="007D3A37" w:rsidRDefault="0002071A" w:rsidP="001F4D5D">
          <w:pPr>
            <w:pStyle w:val="Bunninfo"/>
            <w:spacing w:line="288" w:lineRule="auto"/>
          </w:pPr>
          <w:r w:rsidRPr="007D3A37">
            <w:t xml:space="preserve">Telefon: </w:t>
          </w:r>
        </w:p>
      </w:tc>
      <w:tc>
        <w:tcPr>
          <w:tcW w:w="851" w:type="dxa"/>
          <w:shd w:val="clear" w:color="auto" w:fill="auto"/>
        </w:tcPr>
        <w:p w14:paraId="6AD1DC32" w14:textId="77777777" w:rsidR="0002071A" w:rsidRPr="007D3A37" w:rsidRDefault="0002071A" w:rsidP="001F4D5D">
          <w:pPr>
            <w:pStyle w:val="Bunninfo"/>
            <w:spacing w:line="288" w:lineRule="auto"/>
          </w:pPr>
        </w:p>
      </w:tc>
    </w:tr>
    <w:tr w:rsidR="0002071A" w:rsidRPr="00BB05C1" w14:paraId="6A1C55E8" w14:textId="77777777" w:rsidTr="00BA4913">
      <w:tc>
        <w:tcPr>
          <w:tcW w:w="1560" w:type="dxa"/>
          <w:shd w:val="clear" w:color="auto" w:fill="auto"/>
        </w:tcPr>
        <w:p w14:paraId="6DDFD06A" w14:textId="770347CA" w:rsidR="0002071A" w:rsidRPr="007D3A37" w:rsidRDefault="0028363B" w:rsidP="001F4D5D">
          <w:pPr>
            <w:pStyle w:val="Bunninfo"/>
            <w:spacing w:line="288" w:lineRule="auto"/>
          </w:pPr>
          <w:r>
            <w:t>Skriv inn her</w:t>
          </w:r>
        </w:p>
      </w:tc>
      <w:tc>
        <w:tcPr>
          <w:tcW w:w="2268" w:type="dxa"/>
          <w:shd w:val="clear" w:color="auto" w:fill="auto"/>
        </w:tcPr>
        <w:p w14:paraId="3E4B5E41" w14:textId="0C6C967C" w:rsidR="0002071A" w:rsidRPr="007D3A37" w:rsidRDefault="0002071A" w:rsidP="001F4D5D">
          <w:pPr>
            <w:pStyle w:val="Bunninfo"/>
            <w:spacing w:line="288" w:lineRule="auto"/>
          </w:pPr>
        </w:p>
      </w:tc>
      <w:tc>
        <w:tcPr>
          <w:tcW w:w="1843" w:type="dxa"/>
          <w:shd w:val="clear" w:color="auto" w:fill="auto"/>
        </w:tcPr>
        <w:p w14:paraId="6C6BC518" w14:textId="44946828" w:rsidR="0002071A" w:rsidRPr="007D3A37" w:rsidRDefault="0002071A" w:rsidP="001F4D5D">
          <w:pPr>
            <w:pStyle w:val="Bunninfo"/>
            <w:spacing w:line="288" w:lineRule="auto"/>
          </w:pPr>
        </w:p>
      </w:tc>
      <w:tc>
        <w:tcPr>
          <w:tcW w:w="1989" w:type="dxa"/>
          <w:shd w:val="clear" w:color="auto" w:fill="auto"/>
        </w:tcPr>
        <w:p w14:paraId="7D750F9E" w14:textId="7062281E" w:rsidR="0002071A" w:rsidRPr="007D3A37" w:rsidRDefault="0002071A" w:rsidP="001F4D5D">
          <w:pPr>
            <w:pStyle w:val="Bunninfo"/>
            <w:spacing w:line="288" w:lineRule="auto"/>
          </w:pPr>
          <w:r w:rsidRPr="007D3A37">
            <w:t xml:space="preserve">Bankgiro: </w:t>
          </w:r>
        </w:p>
      </w:tc>
      <w:tc>
        <w:tcPr>
          <w:tcW w:w="1554" w:type="dxa"/>
          <w:shd w:val="clear" w:color="auto" w:fill="auto"/>
        </w:tcPr>
        <w:p w14:paraId="0EE521CE" w14:textId="5D1A053B" w:rsidR="0002071A" w:rsidRPr="007D3A37" w:rsidRDefault="0028363B" w:rsidP="001F4D5D">
          <w:pPr>
            <w:pStyle w:val="Bunninfo"/>
            <w:spacing w:line="288" w:lineRule="auto"/>
          </w:pPr>
          <w:r>
            <w:t>mail</w:t>
          </w:r>
          <w:r w:rsidR="0002071A" w:rsidRPr="007D3A37">
            <w:t>@</w:t>
          </w:r>
          <w:r>
            <w:t>mail</w:t>
          </w:r>
          <w:r w:rsidR="0002071A" w:rsidRPr="007D3A37">
            <w:t>.no</w:t>
          </w:r>
        </w:p>
      </w:tc>
      <w:tc>
        <w:tcPr>
          <w:tcW w:w="851" w:type="dxa"/>
          <w:shd w:val="clear" w:color="auto" w:fill="auto"/>
        </w:tcPr>
        <w:p w14:paraId="074E83A0" w14:textId="77777777" w:rsidR="0002071A" w:rsidRPr="007D3A37" w:rsidRDefault="0002071A" w:rsidP="001F4D5D">
          <w:pPr>
            <w:pStyle w:val="Bunninfo"/>
            <w:spacing w:line="288" w:lineRule="auto"/>
          </w:pPr>
          <w:r w:rsidRPr="007D3A37">
            <w:t>styrke.no</w:t>
          </w:r>
        </w:p>
      </w:tc>
    </w:tr>
  </w:tbl>
  <w:p w14:paraId="5C189BBE" w14:textId="77777777" w:rsidR="004B5F84" w:rsidRDefault="004B5F84" w:rsidP="001831FA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F4A7A99" w14:textId="77777777" w:rsidR="00F3425B" w:rsidRDefault="00F3425B" w:rsidP="001831FA">
      <w:r>
        <w:separator/>
      </w:r>
    </w:p>
    <w:p w14:paraId="474E2DA7" w14:textId="77777777" w:rsidR="00F3425B" w:rsidRDefault="00F3425B" w:rsidP="001831FA"/>
    <w:p w14:paraId="1D3A32FE" w14:textId="77777777" w:rsidR="00F3425B" w:rsidRDefault="00F3425B" w:rsidP="001831FA"/>
    <w:p w14:paraId="5CC2ED26" w14:textId="77777777" w:rsidR="00F3425B" w:rsidRDefault="00F3425B" w:rsidP="001831FA"/>
    <w:p w14:paraId="3D10B175" w14:textId="77777777" w:rsidR="00F3425B" w:rsidRDefault="00F3425B" w:rsidP="001831FA"/>
    <w:p w14:paraId="4474A980" w14:textId="77777777" w:rsidR="00F3425B" w:rsidRDefault="00F3425B" w:rsidP="001831FA"/>
    <w:p w14:paraId="4A975EBA" w14:textId="77777777" w:rsidR="00F3425B" w:rsidRDefault="00F3425B" w:rsidP="001831FA"/>
    <w:p w14:paraId="2C19ED7F" w14:textId="77777777" w:rsidR="00F3425B" w:rsidRDefault="00F3425B" w:rsidP="001831FA"/>
  </w:footnote>
  <w:footnote w:type="continuationSeparator" w:id="0">
    <w:p w14:paraId="48223EC2" w14:textId="77777777" w:rsidR="00F3425B" w:rsidRDefault="00F3425B" w:rsidP="001831FA">
      <w:r>
        <w:continuationSeparator/>
      </w:r>
    </w:p>
    <w:p w14:paraId="64CE86D8" w14:textId="77777777" w:rsidR="00F3425B" w:rsidRDefault="00F3425B" w:rsidP="001831FA"/>
    <w:p w14:paraId="6217FBA9" w14:textId="77777777" w:rsidR="00F3425B" w:rsidRDefault="00F3425B" w:rsidP="001831FA"/>
    <w:p w14:paraId="4D1E7183" w14:textId="77777777" w:rsidR="00F3425B" w:rsidRDefault="00F3425B" w:rsidP="001831FA"/>
    <w:p w14:paraId="23F596BE" w14:textId="77777777" w:rsidR="00F3425B" w:rsidRDefault="00F3425B" w:rsidP="001831FA"/>
    <w:p w14:paraId="1FA4BCEF" w14:textId="77777777" w:rsidR="00F3425B" w:rsidRDefault="00F3425B" w:rsidP="001831FA"/>
    <w:p w14:paraId="0DF0E25C" w14:textId="77777777" w:rsidR="00F3425B" w:rsidRDefault="00F3425B" w:rsidP="001831FA"/>
    <w:p w14:paraId="6D28AC79" w14:textId="77777777" w:rsidR="00F3425B" w:rsidRDefault="00F3425B" w:rsidP="001831F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E4992E" w14:textId="77777777" w:rsidR="00284002" w:rsidRDefault="00284002" w:rsidP="001831FA">
    <w:pPr>
      <w:pStyle w:val="Topptekst"/>
    </w:pPr>
  </w:p>
  <w:p w14:paraId="4E6AE718" w14:textId="77777777" w:rsidR="00284002" w:rsidRDefault="00284002" w:rsidP="001831FA">
    <w:pPr>
      <w:pStyle w:val="Topptekst"/>
    </w:pPr>
  </w:p>
  <w:p w14:paraId="3A3F9494" w14:textId="77777777" w:rsidR="00284002" w:rsidRDefault="00284002" w:rsidP="001831FA">
    <w:pPr>
      <w:pStyle w:val="Topptekst"/>
    </w:pPr>
  </w:p>
  <w:p w14:paraId="1E0519BA" w14:textId="77777777" w:rsidR="00AD7B60" w:rsidRDefault="00AD7B60" w:rsidP="001831FA">
    <w:pPr>
      <w:pStyle w:val="Topptekst"/>
    </w:pPr>
  </w:p>
  <w:p w14:paraId="18C29042" w14:textId="06F91E1E" w:rsidR="004B5F84" w:rsidRDefault="00F37CE6" w:rsidP="001831FA">
    <w:pPr>
      <w:pStyle w:val="Topptekst"/>
    </w:pPr>
    <w:r>
      <w:rPr>
        <w:noProof/>
      </w:rPr>
      <w:drawing>
        <wp:anchor distT="0" distB="0" distL="114300" distR="114300" simplePos="0" relativeHeight="251658240" behindDoc="0" locked="0" layoutInCell="1" allowOverlap="1" wp14:anchorId="6C0E3F09" wp14:editId="79953D38">
          <wp:simplePos x="0" y="0"/>
          <wp:positionH relativeFrom="column">
            <wp:posOffset>4429760</wp:posOffset>
          </wp:positionH>
          <wp:positionV relativeFrom="page">
            <wp:posOffset>580390</wp:posOffset>
          </wp:positionV>
          <wp:extent cx="1084580" cy="308610"/>
          <wp:effectExtent l="0" t="0" r="0" b="0"/>
          <wp:wrapThrough wrapText="bothSides">
            <wp:wrapPolygon edited="0">
              <wp:start x="7588" y="0"/>
              <wp:lineTo x="0" y="4444"/>
              <wp:lineTo x="0" y="16000"/>
              <wp:lineTo x="6323" y="20444"/>
              <wp:lineTo x="10623" y="20444"/>
              <wp:lineTo x="21246" y="16000"/>
              <wp:lineTo x="21246" y="3556"/>
              <wp:lineTo x="9358" y="0"/>
              <wp:lineTo x="7588" y="0"/>
            </wp:wrapPolygon>
          </wp:wrapThrough>
          <wp:docPr id="1" name="Bilde 1" descr="Et bilde som inneholder Font, Grafikk, skjermbilde, grafisk design&#10;&#10;Automatisk generert beskrivelse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e 1" descr="Et bilde som inneholder Font, Grafikk, skjermbilde, grafisk design&#10;&#10;Automatisk generert beskrivelse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84580" cy="3086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84002">
      <w:t xml:space="preserve">Avdelingsnavn i </w:t>
    </w:r>
    <w:r w:rsidR="00284002" w:rsidRPr="00284002">
      <w:rPr>
        <w:b/>
        <w:bCs/>
      </w:rPr>
      <w:t>Styrke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856679"/>
    <w:multiLevelType w:val="hybridMultilevel"/>
    <w:tmpl w:val="ADA07FE8"/>
    <w:lvl w:ilvl="0" w:tplc="AFFAB0E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DE05833"/>
    <w:multiLevelType w:val="hybridMultilevel"/>
    <w:tmpl w:val="96C221E8"/>
    <w:lvl w:ilvl="0" w:tplc="B2F05284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52A12D36"/>
    <w:multiLevelType w:val="hybridMultilevel"/>
    <w:tmpl w:val="5652105E"/>
    <w:lvl w:ilvl="0" w:tplc="609E22CE">
      <w:start w:val="1"/>
      <w:numFmt w:val="bullet"/>
      <w:pStyle w:val="Punkt"/>
      <w:lvlText w:val=""/>
      <w:lvlJc w:val="left"/>
      <w:pPr>
        <w:ind w:left="198" w:hanging="198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5FE351E6"/>
    <w:multiLevelType w:val="hybridMultilevel"/>
    <w:tmpl w:val="3CDC53C4"/>
    <w:lvl w:ilvl="0" w:tplc="82FED1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252817791">
    <w:abstractNumId w:val="0"/>
  </w:num>
  <w:num w:numId="2" w16cid:durableId="57410646">
    <w:abstractNumId w:val="1"/>
  </w:num>
  <w:num w:numId="3" w16cid:durableId="311371851">
    <w:abstractNumId w:val="3"/>
  </w:num>
  <w:num w:numId="4" w16cid:durableId="31021104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35"/>
  <w:proofState w:spelling="clean" w:grammar="clean"/>
  <w:attachedTemplate r:id="rId1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08"/>
  <w:hyphenationZone w:val="425"/>
  <w:doNotShadeFormData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6A29"/>
    <w:rsid w:val="00007139"/>
    <w:rsid w:val="0002071A"/>
    <w:rsid w:val="0003047A"/>
    <w:rsid w:val="000B4A37"/>
    <w:rsid w:val="000E5B2D"/>
    <w:rsid w:val="000F4DED"/>
    <w:rsid w:val="0010355D"/>
    <w:rsid w:val="00107029"/>
    <w:rsid w:val="00116076"/>
    <w:rsid w:val="00177207"/>
    <w:rsid w:val="001831FA"/>
    <w:rsid w:val="00196ACE"/>
    <w:rsid w:val="001E19BA"/>
    <w:rsid w:val="001F4D5D"/>
    <w:rsid w:val="00244ABC"/>
    <w:rsid w:val="0028363B"/>
    <w:rsid w:val="00284002"/>
    <w:rsid w:val="0030288D"/>
    <w:rsid w:val="00325D3F"/>
    <w:rsid w:val="003260AB"/>
    <w:rsid w:val="003C3F6D"/>
    <w:rsid w:val="0040165C"/>
    <w:rsid w:val="004B5F84"/>
    <w:rsid w:val="004F1093"/>
    <w:rsid w:val="004F3591"/>
    <w:rsid w:val="00525F74"/>
    <w:rsid w:val="005571CD"/>
    <w:rsid w:val="005728F7"/>
    <w:rsid w:val="005C6050"/>
    <w:rsid w:val="0067511A"/>
    <w:rsid w:val="006949D3"/>
    <w:rsid w:val="00797187"/>
    <w:rsid w:val="007A7C76"/>
    <w:rsid w:val="007B30B6"/>
    <w:rsid w:val="007B40E3"/>
    <w:rsid w:val="007B6113"/>
    <w:rsid w:val="007F1265"/>
    <w:rsid w:val="00851B0D"/>
    <w:rsid w:val="008F2A1E"/>
    <w:rsid w:val="008F4E84"/>
    <w:rsid w:val="00933705"/>
    <w:rsid w:val="00971E68"/>
    <w:rsid w:val="009D270F"/>
    <w:rsid w:val="009E2182"/>
    <w:rsid w:val="00A4314E"/>
    <w:rsid w:val="00A62123"/>
    <w:rsid w:val="00AD7B60"/>
    <w:rsid w:val="00AE6BE3"/>
    <w:rsid w:val="00B04A52"/>
    <w:rsid w:val="00BA4913"/>
    <w:rsid w:val="00BB05C1"/>
    <w:rsid w:val="00BB0B77"/>
    <w:rsid w:val="00BB74E4"/>
    <w:rsid w:val="00BD359E"/>
    <w:rsid w:val="00CE7FEE"/>
    <w:rsid w:val="00D033A7"/>
    <w:rsid w:val="00DA469A"/>
    <w:rsid w:val="00DA686C"/>
    <w:rsid w:val="00DD3BBB"/>
    <w:rsid w:val="00E66A29"/>
    <w:rsid w:val="00EC6AE7"/>
    <w:rsid w:val="00EE66FA"/>
    <w:rsid w:val="00F14C64"/>
    <w:rsid w:val="00F30AE1"/>
    <w:rsid w:val="00F3425B"/>
    <w:rsid w:val="00F37CE6"/>
    <w:rsid w:val="00F56C32"/>
    <w:rsid w:val="00FA0934"/>
    <w:rsid w:val="00FC4B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45DFB8E"/>
  <w15:chartTrackingRefBased/>
  <w15:docId w15:val="{ABAB8D77-A7E9-734E-AFE1-9B4EC49D68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ptos" w:eastAsia="Aptos" w:hAnsi="Aptos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831FA"/>
    <w:pPr>
      <w:spacing w:line="312" w:lineRule="auto"/>
    </w:pPr>
    <w:rPr>
      <w:rFonts w:ascii="Plus Jakarta Sans" w:hAnsi="Plus Jakarta Sans"/>
      <w:color w:val="000000"/>
      <w:kern w:val="2"/>
      <w:sz w:val="18"/>
      <w:szCs w:val="18"/>
      <w:lang w:eastAsia="en-US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F37CE6"/>
    <w:pPr>
      <w:spacing w:line="288" w:lineRule="auto"/>
      <w:outlineLvl w:val="0"/>
    </w:pPr>
    <w:rPr>
      <w:rFonts w:ascii="Plus Jakarta Sans ExtraBold" w:eastAsia="Times New Roman" w:hAnsi="Plus Jakarta Sans ExtraBold"/>
      <w:b/>
      <w:bCs/>
      <w:sz w:val="26"/>
      <w:szCs w:val="32"/>
      <w:lang w:val="en-GB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7B30B6"/>
    <w:pPr>
      <w:keepNext/>
      <w:keepLines/>
      <w:spacing w:before="160" w:after="80"/>
      <w:outlineLvl w:val="1"/>
    </w:pPr>
    <w:rPr>
      <w:rFonts w:ascii="Plus Jakarta Sans ExtraBold" w:eastAsia="Times New Roman" w:hAnsi="Plus Jakarta Sans ExtraBold"/>
      <w:b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7F1265"/>
    <w:pPr>
      <w:keepNext/>
      <w:keepLines/>
      <w:spacing w:before="160" w:after="80"/>
      <w:outlineLvl w:val="2"/>
    </w:pPr>
    <w:rPr>
      <w:rFonts w:ascii="Plus Jakarta Sans Medium" w:eastAsia="Times New Roman" w:hAnsi="Plus Jakarta Sans Medium"/>
      <w:i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5571CD"/>
    <w:pPr>
      <w:keepNext/>
      <w:keepLines/>
      <w:spacing w:before="80" w:after="40"/>
      <w:outlineLvl w:val="3"/>
    </w:pPr>
    <w:rPr>
      <w:rFonts w:eastAsia="Times New Roman"/>
      <w:i/>
      <w:iCs/>
      <w:color w:val="130429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5571CD"/>
    <w:pPr>
      <w:keepNext/>
      <w:keepLines/>
      <w:spacing w:before="80" w:after="40"/>
      <w:outlineLvl w:val="4"/>
    </w:pPr>
    <w:rPr>
      <w:rFonts w:eastAsia="Times New Roman"/>
      <w:color w:val="130429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5571CD"/>
    <w:pPr>
      <w:keepNext/>
      <w:keepLines/>
      <w:spacing w:before="40"/>
      <w:outlineLvl w:val="5"/>
    </w:pPr>
    <w:rPr>
      <w:rFonts w:eastAsia="Times New Roman"/>
      <w:i/>
      <w:iCs/>
      <w:color w:val="595959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5571CD"/>
    <w:pPr>
      <w:keepNext/>
      <w:keepLines/>
      <w:spacing w:before="40"/>
      <w:outlineLvl w:val="6"/>
    </w:pPr>
    <w:rPr>
      <w:rFonts w:eastAsia="Times New Roman"/>
      <w:color w:val="595959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5571CD"/>
    <w:pPr>
      <w:keepNext/>
      <w:keepLines/>
      <w:outlineLvl w:val="7"/>
    </w:pPr>
    <w:rPr>
      <w:rFonts w:eastAsia="Times New Roman"/>
      <w:i/>
      <w:iCs/>
      <w:color w:val="272727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5571CD"/>
    <w:pPr>
      <w:keepNext/>
      <w:keepLines/>
      <w:outlineLvl w:val="8"/>
    </w:pPr>
    <w:rPr>
      <w:rFonts w:eastAsia="Times New Roman"/>
      <w:color w:val="272727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link w:val="Overskrift1"/>
    <w:uiPriority w:val="9"/>
    <w:rsid w:val="00F37CE6"/>
    <w:rPr>
      <w:rFonts w:ascii="Plus Jakarta Sans ExtraBold" w:eastAsia="Times New Roman" w:hAnsi="Plus Jakarta Sans ExtraBold"/>
      <w:b/>
      <w:bCs/>
      <w:color w:val="000000"/>
      <w:kern w:val="2"/>
      <w:sz w:val="26"/>
      <w:szCs w:val="32"/>
      <w:lang w:val="en-GB" w:eastAsia="en-US"/>
    </w:rPr>
  </w:style>
  <w:style w:type="character" w:customStyle="1" w:styleId="Overskrift2Tegn">
    <w:name w:val="Overskrift 2 Tegn"/>
    <w:link w:val="Overskrift2"/>
    <w:uiPriority w:val="9"/>
    <w:rsid w:val="007B30B6"/>
    <w:rPr>
      <w:rFonts w:ascii="Plus Jakarta Sans ExtraBold" w:eastAsia="Times New Roman" w:hAnsi="Plus Jakarta Sans ExtraBold" w:cs="Times New Roman"/>
      <w:b/>
      <w:color w:val="000000"/>
      <w:sz w:val="18"/>
      <w:szCs w:val="32"/>
    </w:rPr>
  </w:style>
  <w:style w:type="character" w:customStyle="1" w:styleId="Overskrift3Tegn">
    <w:name w:val="Overskrift 3 Tegn"/>
    <w:link w:val="Overskrift3"/>
    <w:uiPriority w:val="9"/>
    <w:semiHidden/>
    <w:rsid w:val="007F1265"/>
    <w:rPr>
      <w:rFonts w:ascii="Plus Jakarta Sans Medium" w:eastAsia="Times New Roman" w:hAnsi="Plus Jakarta Sans Medium" w:cs="Times New Roman"/>
      <w:i/>
      <w:color w:val="000000"/>
      <w:sz w:val="18"/>
      <w:szCs w:val="28"/>
    </w:rPr>
  </w:style>
  <w:style w:type="character" w:customStyle="1" w:styleId="Overskrift4Tegn">
    <w:name w:val="Overskrift 4 Tegn"/>
    <w:link w:val="Overskrift4"/>
    <w:uiPriority w:val="9"/>
    <w:semiHidden/>
    <w:rsid w:val="005571CD"/>
    <w:rPr>
      <w:rFonts w:eastAsia="Times New Roman" w:cs="Times New Roman"/>
      <w:i/>
      <w:iCs/>
      <w:color w:val="130429"/>
    </w:rPr>
  </w:style>
  <w:style w:type="character" w:customStyle="1" w:styleId="Overskrift5Tegn">
    <w:name w:val="Overskrift 5 Tegn"/>
    <w:link w:val="Overskrift5"/>
    <w:uiPriority w:val="9"/>
    <w:semiHidden/>
    <w:rsid w:val="005571CD"/>
    <w:rPr>
      <w:rFonts w:eastAsia="Times New Roman" w:cs="Times New Roman"/>
      <w:color w:val="130429"/>
    </w:rPr>
  </w:style>
  <w:style w:type="character" w:customStyle="1" w:styleId="Overskrift6Tegn">
    <w:name w:val="Overskrift 6 Tegn"/>
    <w:link w:val="Overskrift6"/>
    <w:uiPriority w:val="9"/>
    <w:semiHidden/>
    <w:rsid w:val="005571CD"/>
    <w:rPr>
      <w:rFonts w:eastAsia="Times New Roman" w:cs="Times New Roman"/>
      <w:i/>
      <w:iCs/>
      <w:color w:val="595959"/>
    </w:rPr>
  </w:style>
  <w:style w:type="character" w:customStyle="1" w:styleId="Overskrift7Tegn">
    <w:name w:val="Overskrift 7 Tegn"/>
    <w:link w:val="Overskrift7"/>
    <w:uiPriority w:val="9"/>
    <w:semiHidden/>
    <w:rsid w:val="005571CD"/>
    <w:rPr>
      <w:rFonts w:eastAsia="Times New Roman" w:cs="Times New Roman"/>
      <w:color w:val="595959"/>
    </w:rPr>
  </w:style>
  <w:style w:type="character" w:customStyle="1" w:styleId="Overskrift8Tegn">
    <w:name w:val="Overskrift 8 Tegn"/>
    <w:link w:val="Overskrift8"/>
    <w:uiPriority w:val="9"/>
    <w:semiHidden/>
    <w:rsid w:val="005571CD"/>
    <w:rPr>
      <w:rFonts w:eastAsia="Times New Roman" w:cs="Times New Roman"/>
      <w:i/>
      <w:iCs/>
      <w:color w:val="272727"/>
    </w:rPr>
  </w:style>
  <w:style w:type="character" w:customStyle="1" w:styleId="Overskrift9Tegn">
    <w:name w:val="Overskrift 9 Tegn"/>
    <w:link w:val="Overskrift9"/>
    <w:uiPriority w:val="9"/>
    <w:semiHidden/>
    <w:rsid w:val="005571CD"/>
    <w:rPr>
      <w:rFonts w:eastAsia="Times New Roman" w:cs="Times New Roman"/>
      <w:color w:val="272727"/>
    </w:rPr>
  </w:style>
  <w:style w:type="paragraph" w:styleId="Tittel">
    <w:name w:val="Title"/>
    <w:basedOn w:val="Normal"/>
    <w:next w:val="Normal"/>
    <w:link w:val="TittelTegn"/>
    <w:uiPriority w:val="10"/>
    <w:qFormat/>
    <w:rsid w:val="007F1265"/>
    <w:pPr>
      <w:spacing w:after="80"/>
      <w:contextualSpacing/>
    </w:pPr>
    <w:rPr>
      <w:rFonts w:ascii="Plus Jakarta Sans Medium" w:eastAsia="Times New Roman" w:hAnsi="Plus Jakarta Sans Medium"/>
      <w:spacing w:val="-10"/>
      <w:kern w:val="28"/>
      <w:sz w:val="56"/>
      <w:szCs w:val="56"/>
    </w:rPr>
  </w:style>
  <w:style w:type="character" w:customStyle="1" w:styleId="TittelTegn">
    <w:name w:val="Tittel Tegn"/>
    <w:link w:val="Tittel"/>
    <w:uiPriority w:val="10"/>
    <w:rsid w:val="007F1265"/>
    <w:rPr>
      <w:rFonts w:ascii="Plus Jakarta Sans Medium" w:eastAsia="Times New Roman" w:hAnsi="Plus Jakarta Sans Medium" w:cs="Times New Roman"/>
      <w:color w:val="000000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7F1265"/>
    <w:pPr>
      <w:numPr>
        <w:ilvl w:val="1"/>
      </w:numPr>
      <w:spacing w:after="160"/>
    </w:pPr>
    <w:rPr>
      <w:rFonts w:eastAsia="Times New Roman"/>
      <w:spacing w:val="15"/>
      <w:sz w:val="28"/>
      <w:szCs w:val="28"/>
    </w:rPr>
  </w:style>
  <w:style w:type="character" w:customStyle="1" w:styleId="UndertittelTegn">
    <w:name w:val="Undertittel Tegn"/>
    <w:link w:val="Undertittel"/>
    <w:uiPriority w:val="11"/>
    <w:rsid w:val="007F1265"/>
    <w:rPr>
      <w:rFonts w:ascii="Plus Jakarta Sans" w:eastAsia="Times New Roman" w:hAnsi="Plus Jakarta Sans" w:cs="Times New Roman"/>
      <w:color w:val="000000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5571CD"/>
    <w:pPr>
      <w:spacing w:before="160" w:after="160"/>
      <w:jc w:val="center"/>
    </w:pPr>
    <w:rPr>
      <w:i/>
      <w:iCs/>
      <w:color w:val="404040"/>
    </w:rPr>
  </w:style>
  <w:style w:type="character" w:customStyle="1" w:styleId="SitatTegn">
    <w:name w:val="Sitat Tegn"/>
    <w:link w:val="Sitat"/>
    <w:uiPriority w:val="29"/>
    <w:rsid w:val="005571CD"/>
    <w:rPr>
      <w:i/>
      <w:iCs/>
      <w:color w:val="404040"/>
    </w:rPr>
  </w:style>
  <w:style w:type="paragraph" w:customStyle="1" w:styleId="Punkt">
    <w:name w:val="Punkt"/>
    <w:basedOn w:val="Normal"/>
    <w:qFormat/>
    <w:rsid w:val="00DD3BBB"/>
    <w:pPr>
      <w:numPr>
        <w:numId w:val="4"/>
      </w:numPr>
      <w:spacing w:line="384" w:lineRule="auto"/>
    </w:pPr>
    <w:rPr>
      <w:lang w:val="en-GB"/>
    </w:rPr>
  </w:style>
  <w:style w:type="paragraph" w:styleId="Topptekst">
    <w:name w:val="header"/>
    <w:basedOn w:val="Normal"/>
    <w:link w:val="TopptekstTegn"/>
    <w:uiPriority w:val="99"/>
    <w:unhideWhenUsed/>
    <w:rsid w:val="00177207"/>
    <w:pPr>
      <w:tabs>
        <w:tab w:val="center" w:pos="4536"/>
        <w:tab w:val="right" w:pos="9072"/>
      </w:tabs>
      <w:spacing w:line="240" w:lineRule="auto"/>
    </w:pPr>
  </w:style>
  <w:style w:type="character" w:customStyle="1" w:styleId="TopptekstTegn">
    <w:name w:val="Topptekst Tegn"/>
    <w:link w:val="Topptekst"/>
    <w:uiPriority w:val="99"/>
    <w:rsid w:val="00177207"/>
    <w:rPr>
      <w:rFonts w:ascii="Plus Jakarta Sans" w:hAnsi="Plus Jakarta Sans"/>
      <w:color w:val="000000"/>
      <w:sz w:val="18"/>
    </w:rPr>
  </w:style>
  <w:style w:type="paragraph" w:styleId="Bunntekst">
    <w:name w:val="footer"/>
    <w:basedOn w:val="Normal"/>
    <w:link w:val="BunntekstTegn"/>
    <w:uiPriority w:val="99"/>
    <w:unhideWhenUsed/>
    <w:rsid w:val="00177207"/>
    <w:pPr>
      <w:tabs>
        <w:tab w:val="center" w:pos="4536"/>
        <w:tab w:val="right" w:pos="9072"/>
      </w:tabs>
      <w:spacing w:line="240" w:lineRule="auto"/>
    </w:pPr>
  </w:style>
  <w:style w:type="character" w:customStyle="1" w:styleId="BunntekstTegn">
    <w:name w:val="Bunntekst Tegn"/>
    <w:link w:val="Bunntekst"/>
    <w:uiPriority w:val="99"/>
    <w:rsid w:val="00177207"/>
    <w:rPr>
      <w:rFonts w:ascii="Plus Jakarta Sans" w:hAnsi="Plus Jakarta Sans"/>
      <w:color w:val="000000"/>
      <w:sz w:val="18"/>
    </w:rPr>
  </w:style>
  <w:style w:type="table" w:styleId="Tabellrutenett">
    <w:name w:val="Table Grid"/>
    <w:basedOn w:val="Vanligtabell"/>
    <w:uiPriority w:val="39"/>
    <w:rsid w:val="005571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idetall">
    <w:name w:val="page number"/>
    <w:basedOn w:val="Standardskriftforavsnitt"/>
    <w:uiPriority w:val="99"/>
    <w:semiHidden/>
    <w:unhideWhenUsed/>
    <w:rsid w:val="00007139"/>
  </w:style>
  <w:style w:type="character" w:styleId="Svakutheving">
    <w:name w:val="Subtle Emphasis"/>
    <w:uiPriority w:val="19"/>
    <w:qFormat/>
    <w:rsid w:val="007F1265"/>
    <w:rPr>
      <w:rFonts w:ascii="Plus Jakarta Sans" w:hAnsi="Plus Jakarta Sans"/>
      <w:b w:val="0"/>
      <w:i/>
      <w:iCs/>
      <w:color w:val="000000"/>
    </w:rPr>
  </w:style>
  <w:style w:type="character" w:styleId="Utheving">
    <w:name w:val="Emphasis"/>
    <w:uiPriority w:val="20"/>
    <w:qFormat/>
    <w:rsid w:val="007F1265"/>
    <w:rPr>
      <w:rFonts w:ascii="Plus Jakarta Sans SemiBold" w:hAnsi="Plus Jakarta Sans SemiBold"/>
      <w:b/>
      <w:i/>
      <w:iCs/>
      <w:sz w:val="18"/>
    </w:rPr>
  </w:style>
  <w:style w:type="paragraph" w:customStyle="1" w:styleId="Mottakerlinje">
    <w:name w:val="Mottakerlinje"/>
    <w:qFormat/>
    <w:rsid w:val="00DD3BBB"/>
    <w:pPr>
      <w:framePr w:hSpace="2155" w:wrap="around" w:vAnchor="page" w:hAnchor="margin" w:y="2659"/>
      <w:spacing w:line="336" w:lineRule="auto"/>
      <w:ind w:left="-113"/>
    </w:pPr>
    <w:rPr>
      <w:rFonts w:ascii="Plus Jakarta Sans" w:hAnsi="Plus Jakarta Sans"/>
      <w:color w:val="000000"/>
      <w:kern w:val="2"/>
      <w:sz w:val="18"/>
      <w:szCs w:val="18"/>
      <w:lang w:eastAsia="en-US"/>
    </w:rPr>
  </w:style>
  <w:style w:type="paragraph" w:customStyle="1" w:styleId="Informasjonslinje">
    <w:name w:val="Informasjonslinje"/>
    <w:qFormat/>
    <w:rsid w:val="00DD3BBB"/>
    <w:pPr>
      <w:framePr w:hSpace="2155" w:wrap="around" w:vAnchor="page" w:hAnchor="page" w:x="7519" w:y="2647"/>
      <w:spacing w:line="336" w:lineRule="auto"/>
      <w:ind w:left="-113"/>
    </w:pPr>
    <w:rPr>
      <w:rFonts w:ascii="Plus Jakarta Sans" w:hAnsi="Plus Jakarta Sans"/>
      <w:color w:val="000000"/>
      <w:kern w:val="2"/>
      <w:sz w:val="16"/>
      <w:szCs w:val="16"/>
      <w:lang w:eastAsia="en-US"/>
    </w:rPr>
  </w:style>
  <w:style w:type="paragraph" w:customStyle="1" w:styleId="Bunninfo">
    <w:name w:val="Bunninfo"/>
    <w:qFormat/>
    <w:rsid w:val="0002071A"/>
    <w:rPr>
      <w:rFonts w:ascii="Plus Jakarta Sans" w:hAnsi="Plus Jakarta Sans"/>
      <w:bCs/>
      <w:color w:val="1A0639"/>
      <w:kern w:val="2"/>
      <w:sz w:val="13"/>
      <w:szCs w:val="13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jarlenordas/Documents/Creative%20Cloud%20Files%20/TIBE%20nye%20profilelementer/240917_Styrke_Brevmal.dotx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9EDC013A-B497-5E46-83AA-2A32F3C8BE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240917_Styrke_Brevmal.dotx</Template>
  <TotalTime>14</TotalTime>
  <Pages>1</Pages>
  <Words>62</Words>
  <Characters>330</Characters>
  <Application>Microsoft Office Word</Application>
  <DocSecurity>0</DocSecurity>
  <Lines>2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Jarle Nordås</cp:lastModifiedBy>
  <cp:revision>5</cp:revision>
  <dcterms:created xsi:type="dcterms:W3CDTF">2025-03-05T10:53:00Z</dcterms:created>
  <dcterms:modified xsi:type="dcterms:W3CDTF">2025-03-05T12:15:00Z</dcterms:modified>
</cp:coreProperties>
</file>